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7A5" w:rsidRDefault="00BF07A5" w:rsidP="00F76244">
      <w:pPr>
        <w:widowControl w:val="0"/>
        <w:autoSpaceDE w:val="0"/>
        <w:autoSpaceDN w:val="0"/>
        <w:adjustRightInd w:val="0"/>
        <w:ind w:right="-214"/>
        <w:rPr>
          <w:rFonts w:ascii="Verdana" w:hAnsi="Verdana" w:cs="Verdana"/>
          <w:b/>
          <w:bCs/>
          <w:color w:val="231F20"/>
          <w:sz w:val="36"/>
          <w:szCs w:val="36"/>
        </w:rPr>
      </w:pPr>
      <w:r>
        <w:rPr>
          <w:noProof/>
          <w:lang w:val="fr-FR"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s1026" type="#_x0000_t75" style="position:absolute;margin-left:210pt;margin-top:-18pt;width:168pt;height:63pt;z-index:251653120;visibility:visible">
            <v:imagedata r:id="rId5" o:title=""/>
            <w10:wrap type="topAndBottom"/>
          </v:shape>
        </w:pict>
      </w:r>
      <w:r>
        <w:rPr>
          <w:noProof/>
          <w:lang w:val="fr-FR" w:eastAsia="fr-FR"/>
        </w:rPr>
        <w:pict>
          <v:shape id="_x0000_s1027" type="#_x0000_t75" style="position:absolute;margin-left:384pt;margin-top:1in;width:109.5pt;height:36.75pt;z-index:251659264;visibility:visible">
            <v:imagedata r:id="rId6" o:title=""/>
            <w10:wrap type="topAndBottom"/>
          </v:shape>
        </w:pict>
      </w:r>
      <w:r>
        <w:rPr>
          <w:noProof/>
          <w:lang w:val="fr-FR" w:eastAsia="fr-FR"/>
        </w:rPr>
        <w:pict>
          <v:shape id="Image 4" o:spid="_x0000_s1028" type="#_x0000_t75" style="position:absolute;margin-left:198pt;margin-top:63pt;width:86.25pt;height:54pt;z-index:251658240;visibility:visible">
            <v:imagedata r:id="rId7" o:title="" chromakey="white"/>
            <w10:wrap type="topAndBottom"/>
          </v:shape>
        </w:pict>
      </w:r>
      <w:r>
        <w:rPr>
          <w:noProof/>
          <w:lang w:val="fr-FR" w:eastAsia="fr-FR"/>
        </w:rPr>
        <w:pict>
          <v:shape id="Image 5" o:spid="_x0000_s1029" type="#_x0000_t75" style="position:absolute;margin-left:48pt;margin-top:63pt;width:56.25pt;height:51pt;z-index:251657216;visibility:visible">
            <v:imagedata r:id="rId8" o:title=""/>
            <w10:wrap type="topAndBottom"/>
          </v:shape>
        </w:pict>
      </w:r>
      <w:r>
        <w:rPr>
          <w:noProof/>
          <w:lang w:val="fr-FR"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612pt;margin-top:81pt;width:115pt;height:27pt;z-index:251652096;mso-wrap-distance-left:2.88pt;mso-wrap-distance-top:2.88pt;mso-wrap-distance-right:2.88pt;mso-wrap-distance-bottom:2.88pt" o:cliptowrap="t">
            <v:shadow on="t" opacity="52429f"/>
            <v:textpath style="font-family:&quot;Arial Black&quot;;font-size:18pt;font-style:italic;v-text-kern:t" trim="t" fitpath="t" string="Comité Départemental&#10; Vosgien de ski"/>
          </v:shape>
        </w:pict>
      </w:r>
      <w:r>
        <w:rPr>
          <w:rFonts w:ascii="Verdana" w:hAnsi="Verdana" w:cs="Verdana"/>
          <w:b/>
          <w:bCs/>
          <w:noProof/>
          <w:color w:val="231F20"/>
          <w:sz w:val="36"/>
          <w:szCs w:val="36"/>
          <w:lang w:val="fr-FR" w:eastAsia="fr-FR"/>
        </w:rPr>
        <w:t xml:space="preserve">                                     </w:t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t xml:space="preserve">  itation à la compétition</w:t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snapToGrid w:val="0"/>
          <w:vanish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 w:val="fr-FR"/>
        </w:rPr>
        <w:pgNum/>
      </w:r>
      <w:r>
        <w:rPr>
          <w:noProof/>
          <w:sz w:val="44"/>
          <w:szCs w:val="44"/>
          <w:lang w:val="fr-FR" w:eastAsia="fr-FR"/>
        </w:rPr>
        <w:t xml:space="preserve">     </w:t>
      </w:r>
      <w:r>
        <w:rPr>
          <w:noProof/>
          <w:color w:val="000000"/>
          <w:w w:val="0"/>
          <w:sz w:val="2"/>
          <w:szCs w:val="2"/>
          <w:lang w:val="fr-FR" w:eastAsia="fr-FR"/>
        </w:rPr>
        <w:t xml:space="preserve">                                                                                                                                                                          </w:t>
      </w:r>
    </w:p>
    <w:p w:rsidR="00BF07A5" w:rsidRDefault="00BF07A5" w:rsidP="007609AB">
      <w:pPr>
        <w:widowControl w:val="0"/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231F20"/>
          <w:sz w:val="36"/>
          <w:szCs w:val="36"/>
        </w:rPr>
      </w:pPr>
    </w:p>
    <w:p w:rsidR="00BF07A5" w:rsidRDefault="00BF07A5" w:rsidP="00502747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i/>
          <w:iCs/>
          <w:color w:val="365F91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365F91"/>
          <w:sz w:val="20"/>
          <w:szCs w:val="20"/>
        </w:rPr>
        <w:t>Madame, Monsieur,</w:t>
      </w:r>
    </w:p>
    <w:p w:rsidR="00BF07A5" w:rsidRDefault="00BF07A5" w:rsidP="00502747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i/>
          <w:iCs/>
          <w:color w:val="365F91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365F91"/>
          <w:sz w:val="20"/>
          <w:szCs w:val="20"/>
        </w:rPr>
        <w:t>Nous serions très heureux de vous compter parmi nous pour cette manifestation, ainsi qu’au palmarès qui clôturera cette journée sportive. Vous trouvez joint le programe de cette journèe.</w:t>
      </w:r>
    </w:p>
    <w:p w:rsidR="00BF07A5" w:rsidRDefault="00BF07A5" w:rsidP="00502747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i/>
          <w:iCs/>
          <w:color w:val="365F91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365F91"/>
          <w:sz w:val="20"/>
          <w:szCs w:val="20"/>
        </w:rPr>
        <w:t>En souhaitant avoir le plaisir de vous rencontrer sur notre site de saut à ski Bussenet, nous vous prions d’agréer, Madame , Monsieur, nos meilleures salutations sportives</w:t>
      </w:r>
    </w:p>
    <w:p w:rsidR="00BF07A5" w:rsidRDefault="00BF07A5" w:rsidP="00502747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i/>
          <w:iCs/>
          <w:color w:val="365F91"/>
          <w:sz w:val="20"/>
          <w:szCs w:val="20"/>
        </w:rPr>
      </w:pPr>
    </w:p>
    <w:p w:rsidR="00BF07A5" w:rsidRPr="003C373C" w:rsidRDefault="00BF07A5" w:rsidP="00F811DC">
      <w:pPr>
        <w:pStyle w:val="Heading3"/>
        <w:ind w:left="0" w:right="0"/>
      </w:pPr>
      <w:r>
        <w:rPr>
          <w:rFonts w:ascii="Verdana" w:hAnsi="Verdana" w:cs="Verdana"/>
          <w:i/>
          <w:iCs/>
          <w:color w:val="365F91"/>
          <w:sz w:val="36"/>
          <w:szCs w:val="36"/>
          <w:lang w:val="de-DE"/>
        </w:rPr>
        <w:t>6</w:t>
      </w:r>
      <w:r w:rsidRPr="00F20571">
        <w:rPr>
          <w:rFonts w:ascii="Verdana" w:hAnsi="Verdana" w:cs="Verdana"/>
          <w:i/>
          <w:iCs/>
          <w:color w:val="365F91"/>
          <w:sz w:val="36"/>
          <w:szCs w:val="36"/>
        </w:rPr>
        <w:t xml:space="preserve">ème </w:t>
      </w:r>
      <w:r>
        <w:rPr>
          <w:rFonts w:ascii="Verdana" w:hAnsi="Verdana" w:cs="Verdana"/>
          <w:i/>
          <w:iCs/>
          <w:color w:val="365F91"/>
          <w:sz w:val="36"/>
          <w:szCs w:val="36"/>
        </w:rPr>
        <w:t xml:space="preserve">édition </w:t>
      </w:r>
      <w:r w:rsidRPr="00F20571">
        <w:rPr>
          <w:rFonts w:ascii="Verdana" w:hAnsi="Verdana" w:cs="Verdana"/>
          <w:i/>
          <w:iCs/>
          <w:color w:val="365F91"/>
          <w:sz w:val="36"/>
          <w:szCs w:val="36"/>
        </w:rPr>
        <w:t>tournée estivale saut à ski Vosges</w:t>
      </w:r>
    </w:p>
    <w:p w:rsidR="00BF07A5" w:rsidRPr="0012798A" w:rsidRDefault="00BF07A5" w:rsidP="00F811DC">
      <w:pPr>
        <w:widowControl w:val="0"/>
        <w:jc w:val="center"/>
      </w:pPr>
      <w:r w:rsidRPr="00002AB0">
        <w:rPr>
          <w:b/>
          <w:bCs/>
          <w:i/>
          <w:iCs/>
          <w:color w:val="5F497A"/>
          <w:sz w:val="40"/>
          <w:szCs w:val="40"/>
          <w:u w:val="single"/>
        </w:rPr>
        <w:t>3ème étape et finale à BUSSANG</w:t>
      </w:r>
    </w:p>
    <w:p w:rsidR="00BF07A5" w:rsidRDefault="00BF07A5" w:rsidP="0002061D">
      <w:pPr>
        <w:widowControl w:val="0"/>
        <w:jc w:val="center"/>
        <w:rPr>
          <w:b/>
          <w:bCs/>
          <w:i/>
          <w:iCs/>
          <w:sz w:val="28"/>
          <w:szCs w:val="28"/>
        </w:rPr>
      </w:pPr>
    </w:p>
    <w:p w:rsidR="00BF07A5" w:rsidRPr="0012798A" w:rsidRDefault="00BF07A5" w:rsidP="0002061D">
      <w:pPr>
        <w:widowControl w:val="0"/>
        <w:jc w:val="center"/>
        <w:rPr>
          <w:b/>
          <w:bCs/>
          <w:i/>
          <w:iCs/>
          <w:sz w:val="32"/>
          <w:szCs w:val="32"/>
        </w:rPr>
      </w:pPr>
      <w:r w:rsidRPr="0012798A">
        <w:rPr>
          <w:b/>
          <w:bCs/>
          <w:i/>
          <w:iCs/>
          <w:sz w:val="32"/>
          <w:szCs w:val="32"/>
        </w:rPr>
        <w:t>Tremplin de Larcenaire  HS</w:t>
      </w:r>
      <w:r>
        <w:rPr>
          <w:b/>
          <w:bCs/>
          <w:i/>
          <w:iCs/>
          <w:sz w:val="32"/>
          <w:szCs w:val="32"/>
        </w:rPr>
        <w:t xml:space="preserve"> </w:t>
      </w:r>
      <w:r w:rsidRPr="0012798A">
        <w:rPr>
          <w:b/>
          <w:bCs/>
          <w:i/>
          <w:iCs/>
          <w:sz w:val="32"/>
          <w:szCs w:val="32"/>
        </w:rPr>
        <w:t>34m</w:t>
      </w:r>
    </w:p>
    <w:p w:rsidR="00BF07A5" w:rsidRPr="0012798A" w:rsidRDefault="00BF07A5" w:rsidP="0002061D">
      <w:pPr>
        <w:widowControl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DIMANCHE  2 AOUT 2015     </w:t>
      </w:r>
      <w:r w:rsidRPr="0012798A">
        <w:rPr>
          <w:b/>
          <w:bCs/>
          <w:i/>
          <w:iCs/>
          <w:sz w:val="32"/>
          <w:szCs w:val="32"/>
        </w:rPr>
        <w:t>Organisation : US Bussang + VSO</w:t>
      </w:r>
    </w:p>
    <w:p w:rsidR="00BF07A5" w:rsidRDefault="00BF07A5" w:rsidP="00AA2393">
      <w:pPr>
        <w:widowControl w:val="0"/>
      </w:pPr>
      <w:r>
        <w:t xml:space="preserve">                                                            </w:t>
      </w:r>
    </w:p>
    <w:p w:rsidR="00BF07A5" w:rsidRPr="005836CE" w:rsidRDefault="00BF07A5" w:rsidP="00504F3B">
      <w:pPr>
        <w:widowControl w:val="0"/>
        <w:jc w:val="center"/>
        <w:rPr>
          <w:b/>
          <w:i/>
          <w:sz w:val="28"/>
          <w:szCs w:val="28"/>
          <w:u w:val="single"/>
        </w:rPr>
      </w:pPr>
      <w:r w:rsidRPr="005836CE">
        <w:rPr>
          <w:b/>
          <w:i/>
          <w:sz w:val="28"/>
          <w:szCs w:val="28"/>
          <w:u w:val="single"/>
        </w:rPr>
        <w:t>PROGRAMME</w:t>
      </w:r>
    </w:p>
    <w:p w:rsidR="00BF07A5" w:rsidRDefault="00BF07A5" w:rsidP="00504F3B">
      <w:pPr>
        <w:widowControl w:val="0"/>
        <w:jc w:val="center"/>
      </w:pPr>
      <w:r>
        <w:t>9h :           Saut d’essais libre ( 2 sauts avec dossard)</w:t>
      </w:r>
    </w:p>
    <w:p w:rsidR="00BF07A5" w:rsidRPr="00F811DC" w:rsidRDefault="00BF07A5" w:rsidP="00504F3B">
      <w:pPr>
        <w:widowControl w:val="0"/>
      </w:pPr>
      <w:r>
        <w:t xml:space="preserve">                                                10h30</w:t>
      </w:r>
      <w:r w:rsidRPr="0002061D">
        <w:t xml:space="preserve"> : </w:t>
      </w:r>
      <w:r>
        <w:t xml:space="preserve">    Comité de course</w:t>
      </w:r>
    </w:p>
    <w:p w:rsidR="00BF07A5" w:rsidRDefault="00BF07A5" w:rsidP="00504F3B">
      <w:pPr>
        <w:widowControl w:val="0"/>
      </w:pPr>
      <w:r>
        <w:t xml:space="preserve">                                                11h</w:t>
      </w:r>
      <w:r w:rsidRPr="0002061D">
        <w:t xml:space="preserve"> :  </w:t>
      </w:r>
      <w:r>
        <w:t xml:space="preserve">        Saut d’essais officiel (1 saut)</w:t>
      </w:r>
    </w:p>
    <w:p w:rsidR="00BF07A5" w:rsidRDefault="00BF07A5" w:rsidP="00504F3B">
      <w:pPr>
        <w:widowControl w:val="0"/>
      </w:pPr>
      <w:r>
        <w:t xml:space="preserve">                                                13h:          </w:t>
      </w:r>
      <w:r w:rsidRPr="0002061D">
        <w:t>1er saut de concours</w:t>
      </w:r>
    </w:p>
    <w:p w:rsidR="00BF07A5" w:rsidRPr="0002061D" w:rsidRDefault="00BF07A5" w:rsidP="00504F3B">
      <w:pPr>
        <w:widowControl w:val="0"/>
      </w:pPr>
      <w:r>
        <w:t xml:space="preserve">                                                14h:          Second saut en manche inversée</w:t>
      </w:r>
    </w:p>
    <w:p w:rsidR="00BF07A5" w:rsidRDefault="00BF07A5" w:rsidP="00504F3B">
      <w:pPr>
        <w:widowControl w:val="0"/>
        <w:jc w:val="center"/>
      </w:pPr>
      <w:r>
        <w:t xml:space="preserve">       15</w:t>
      </w:r>
      <w:r w:rsidRPr="0002061D">
        <w:t>h :</w:t>
      </w:r>
      <w:r>
        <w:t xml:space="preserve">        </w:t>
      </w:r>
      <w:r w:rsidRPr="0002061D">
        <w:t xml:space="preserve"> palmarès de l’étape et classement général final</w:t>
      </w:r>
    </w:p>
    <w:p w:rsidR="00BF07A5" w:rsidRDefault="00BF07A5" w:rsidP="00504F3B">
      <w:pPr>
        <w:widowControl w:val="0"/>
        <w:jc w:val="center"/>
        <w:rPr>
          <w:sz w:val="28"/>
          <w:szCs w:val="28"/>
        </w:rPr>
      </w:pPr>
      <w:r w:rsidRPr="0012798A">
        <w:rPr>
          <w:sz w:val="28"/>
          <w:szCs w:val="28"/>
        </w:rPr>
        <w:t>Repas et buvette sur place</w:t>
      </w:r>
    </w:p>
    <w:p w:rsidR="00BF07A5" w:rsidRPr="0012798A" w:rsidRDefault="00BF07A5" w:rsidP="00504F3B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Chapiteau en cas d’aléa</w:t>
      </w:r>
      <w:r w:rsidRPr="0012798A">
        <w:rPr>
          <w:sz w:val="28"/>
          <w:szCs w:val="28"/>
          <w:lang w:val="fr-FR"/>
        </w:rPr>
        <w:t xml:space="preserve"> climatique</w:t>
      </w:r>
    </w:p>
    <w:p w:rsidR="00BF07A5" w:rsidRPr="00B567FA" w:rsidRDefault="00BF07A5" w:rsidP="00504F3B">
      <w:pPr>
        <w:widowControl w:val="0"/>
        <w:jc w:val="center"/>
        <w:rPr>
          <w:sz w:val="22"/>
          <w:szCs w:val="22"/>
        </w:rPr>
      </w:pPr>
      <w:r>
        <w:rPr>
          <w:sz w:val="22"/>
          <w:szCs w:val="22"/>
        </w:rPr>
        <w:t>Entrée libre</w:t>
      </w:r>
    </w:p>
    <w:p w:rsidR="00BF07A5" w:rsidRDefault="00BF07A5" w:rsidP="00504F3B">
      <w:pPr>
        <w:widowControl w:val="0"/>
        <w:jc w:val="center"/>
        <w:rPr>
          <w:sz w:val="28"/>
          <w:szCs w:val="28"/>
        </w:rPr>
      </w:pPr>
    </w:p>
    <w:p w:rsidR="00BF07A5" w:rsidRPr="002F08E7" w:rsidRDefault="00BF07A5" w:rsidP="00504F3B">
      <w:pPr>
        <w:widowControl w:val="0"/>
        <w:jc w:val="center"/>
      </w:pPr>
      <w:r w:rsidRPr="002F08E7">
        <w:t xml:space="preserve">Contact : Maxime LAURENT </w:t>
      </w:r>
      <w:r>
        <w:t xml:space="preserve">03 29 61 54 57 ou 06 08 03 56 </w:t>
      </w:r>
      <w:r w:rsidRPr="002F08E7">
        <w:t>27</w:t>
      </w:r>
    </w:p>
    <w:p w:rsidR="00BF07A5" w:rsidRPr="0002061D" w:rsidRDefault="00BF07A5" w:rsidP="00504F3B">
      <w:pPr>
        <w:widowControl w:val="0"/>
        <w:jc w:val="center"/>
        <w:rPr>
          <w:sz w:val="28"/>
          <w:szCs w:val="28"/>
        </w:rPr>
      </w:pPr>
      <w:r>
        <w:t>m</w:t>
      </w:r>
      <w:r w:rsidRPr="00537362">
        <w:t>axime.laurent3@wanadoo</w:t>
      </w:r>
      <w:r>
        <w:rPr>
          <w:sz w:val="28"/>
          <w:szCs w:val="28"/>
        </w:rPr>
        <w:t>.fr</w:t>
      </w:r>
    </w:p>
    <w:p w:rsidR="00BF07A5" w:rsidRPr="003C655E" w:rsidRDefault="00BF07A5" w:rsidP="003C655E">
      <w:pPr>
        <w:widowControl w:val="0"/>
        <w:rPr>
          <w:noProof/>
          <w:sz w:val="20"/>
          <w:szCs w:val="20"/>
          <w:lang w:val="fr-FR" w:eastAsia="fr-FR"/>
        </w:rPr>
      </w:pPr>
      <w:r>
        <w:rPr>
          <w:noProof/>
          <w:lang w:val="fr-FR" w:eastAsia="fr-FR"/>
        </w:rPr>
        <w:pict>
          <v:shape id="Picture 2" o:spid="_x0000_s1031" type="#_x0000_t75" style="position:absolute;margin-left:72.15pt;margin-top:7.6pt;width:39.8pt;height:40.5pt;z-index:251655168;visibility:visible">
            <v:imagedata r:id="rId9" o:title=""/>
          </v:shape>
        </w:pict>
      </w:r>
      <w:r>
        <w:rPr>
          <w:noProof/>
          <w:lang w:val="fr-FR" w:eastAsia="fr-FR"/>
        </w:rPr>
        <w:pict>
          <v:shape id="Image 28" o:spid="_x0000_s1032" type="#_x0000_t75" style="position:absolute;margin-left:246pt;margin-top:16.9pt;width:50.25pt;height:47.25pt;z-index:251664384;visibility:visible">
            <v:imagedata r:id="rId10" o:title=""/>
            <w10:wrap type="topAndBottom"/>
          </v:shape>
        </w:pict>
      </w:r>
      <w:r>
        <w:rPr>
          <w:noProof/>
          <w:lang w:val="fr-FR" w:eastAsia="fr-FR"/>
        </w:rPr>
        <w:pict>
          <v:shape id="Image 8" o:spid="_x0000_s1033" type="#_x0000_t75" style="position:absolute;margin-left:390pt;margin-top:25.9pt;width:90pt;height:21.75pt;z-index:251663360;visibility:visible">
            <v:imagedata r:id="rId11" o:title=""/>
            <w10:wrap type="topAndBottom"/>
          </v:shape>
        </w:pict>
      </w:r>
      <w:r>
        <w:rPr>
          <w:noProof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Texte 24" o:spid="_x0000_s1034" type="#_x0000_t202" style="position:absolute;margin-left:4in;margin-top:49.2pt;width:90pt;height:18pt;z-index:251654144;visibility:visible" filled="f" stroked="f">
            <v:textbox style="mso-rotate-with-shape:t">
              <w:txbxContent>
                <w:p w:rsidR="00BF07A5" w:rsidRPr="00F811DC" w:rsidRDefault="00BF07A5" w:rsidP="00FD7B77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  <w:p w:rsidR="00BF07A5" w:rsidRDefault="00BF07A5"/>
              </w:txbxContent>
            </v:textbox>
          </v:shape>
        </w:pict>
      </w:r>
      <w:r w:rsidRPr="00317F89">
        <w:rPr>
          <w:noProof/>
          <w:sz w:val="20"/>
          <w:szCs w:val="20"/>
          <w:lang w:val="fr-FR" w:eastAsia="fr-FR"/>
        </w:rPr>
        <w:t xml:space="preserve">       </w:t>
      </w:r>
    </w:p>
    <w:p w:rsidR="00BF07A5" w:rsidRDefault="00BF07A5" w:rsidP="003C655E">
      <w:pPr>
        <w:widowControl w:val="0"/>
        <w:rPr>
          <w:noProof/>
          <w:sz w:val="20"/>
          <w:szCs w:val="20"/>
          <w:lang w:val="fr-FR" w:eastAsia="fr-FR"/>
        </w:rPr>
      </w:pPr>
      <w:r>
        <w:rPr>
          <w:rFonts w:ascii="Verdana" w:hAnsi="Verdana" w:cs="Verdana"/>
          <w:color w:val="231F20"/>
          <w:sz w:val="16"/>
          <w:szCs w:val="16"/>
        </w:rPr>
        <w:t xml:space="preserve">                    </w:t>
      </w:r>
      <w:r w:rsidRPr="00317F89">
        <w:rPr>
          <w:rFonts w:ascii="Verdana" w:hAnsi="Verdana" w:cs="Verdana"/>
          <w:color w:val="231F20"/>
          <w:sz w:val="16"/>
          <w:szCs w:val="16"/>
        </w:rPr>
        <w:t>Ville de BUSSANG</w:t>
      </w:r>
      <w:r>
        <w:rPr>
          <w:noProof/>
          <w:sz w:val="20"/>
          <w:szCs w:val="20"/>
          <w:lang w:val="fr-FR" w:eastAsia="fr-FR"/>
        </w:rPr>
        <w:t xml:space="preserve"> </w:t>
      </w:r>
      <w:r>
        <w:rPr>
          <w:noProof/>
          <w:lang w:val="fr-FR" w:eastAsia="fr-FR"/>
        </w:rPr>
        <w:pict>
          <v:shape id="Image 12" o:spid="_x0000_s1035" type="#_x0000_t75" style="position:absolute;margin-left:473.4pt;margin-top:74.55pt;width:63.75pt;height:26.25pt;z-index:251660288;visibility:visible;mso-position-horizontal-relative:text;mso-position-vertical-relative:text">
            <v:imagedata r:id="rId12" o:title=""/>
            <w10:wrap type="topAndBottom"/>
          </v:shape>
        </w:pict>
      </w:r>
    </w:p>
    <w:p w:rsidR="00BF07A5" w:rsidRPr="003C655E" w:rsidRDefault="00BF07A5" w:rsidP="003C655E">
      <w:pPr>
        <w:widowControl w:val="0"/>
        <w:rPr>
          <w:noProof/>
          <w:lang w:val="fr-FR" w:eastAsia="fr-FR"/>
        </w:rPr>
      </w:pPr>
      <w:r>
        <w:rPr>
          <w:noProof/>
          <w:lang w:val="fr-FR" w:eastAsia="fr-FR"/>
        </w:rPr>
        <w:pict>
          <v:shape id="Image 15" o:spid="_x0000_s1036" type="#_x0000_t75" style="position:absolute;margin-left:43.65pt;margin-top:26.45pt;width:123.75pt;height:21.75pt;z-index:251661312;visibility:visible">
            <v:imagedata r:id="rId13" o:title=""/>
            <w10:wrap type="topAndBottom"/>
          </v:shape>
        </w:pict>
      </w:r>
      <w:r>
        <w:rPr>
          <w:noProof/>
          <w:lang w:val="fr-FR" w:eastAsia="fr-FR"/>
        </w:rPr>
        <w:pict>
          <v:shape id="Image 16" o:spid="_x0000_s1037" type="#_x0000_t75" style="position:absolute;margin-left:342.15pt;margin-top:.65pt;width:100.5pt;height:47.25pt;z-index:251662336;visibility:visible">
            <v:imagedata r:id="rId14" o:title=""/>
            <w10:wrap type="topAndBottom"/>
          </v:shape>
        </w:pict>
      </w:r>
      <w:r>
        <w:rPr>
          <w:noProof/>
          <w:lang w:val="fr-FR" w:eastAsia="fr-FR"/>
        </w:rPr>
        <w:pict>
          <v:shape id="Image 11" o:spid="_x0000_s1038" type="#_x0000_t75" style="position:absolute;margin-left:210.15pt;margin-top:.65pt;width:94.5pt;height:47.25pt;z-index:-251660288;visibility:visible" wrapcoords="-171 0 -171 21257 21600 21257 21600 0 -171 0">
            <v:imagedata r:id="rId15" o:title=""/>
            <w10:wrap type="tight"/>
          </v:shape>
        </w:pict>
      </w:r>
      <w:r>
        <w:rPr>
          <w:noProof/>
          <w:sz w:val="20"/>
          <w:szCs w:val="20"/>
          <w:lang w:val="fr-FR" w:eastAsia="fr-FR"/>
        </w:rPr>
        <w:t xml:space="preserve">     </w:t>
      </w:r>
      <w:r>
        <w:rPr>
          <w:noProof/>
          <w:lang w:val="fr-FR" w:eastAsia="fr-FR"/>
        </w:rPr>
        <w:pict>
          <v:shape id="Image 3" o:spid="_x0000_s1039" type="#_x0000_t75" alt="CM" style="position:absolute;margin-left:68.25pt;margin-top:361.35pt;width:367.65pt;height:137.25pt;z-index:251651072;visibility:visible;mso-wrap-distance-left:2.88pt;mso-wrap-distance-top:2.88pt;mso-wrap-distance-right:2.88pt;mso-wrap-distance-bottom:2.88pt;mso-position-horizontal-relative:text;mso-position-vertical-relative:text" insetpen="t">
            <v:imagedata r:id="rId16" o:title="" chromakey="#fefefe"/>
          </v:shape>
        </w:pict>
      </w:r>
      <w:r>
        <w:rPr>
          <w:rFonts w:ascii="Verdana" w:hAnsi="Verdana" w:cs="Verdana"/>
          <w:b/>
          <w:bCs/>
          <w:color w:val="231F20"/>
          <w:sz w:val="32"/>
          <w:szCs w:val="32"/>
        </w:rPr>
        <w:t xml:space="preserve"> </w:t>
      </w:r>
      <w:r>
        <w:rPr>
          <w:rFonts w:ascii="Verdana" w:hAnsi="Verdana" w:cs="Verdana"/>
          <w:color w:val="231F20"/>
          <w:sz w:val="16"/>
          <w:szCs w:val="16"/>
        </w:rPr>
        <w:t xml:space="preserve"> </w:t>
      </w:r>
    </w:p>
    <w:p w:rsidR="00BF07A5" w:rsidRPr="00317F89" w:rsidRDefault="00BF07A5" w:rsidP="007609AB">
      <w:pPr>
        <w:widowControl w:val="0"/>
        <w:autoSpaceDE w:val="0"/>
        <w:autoSpaceDN w:val="0"/>
        <w:adjustRightInd w:val="0"/>
        <w:rPr>
          <w:rFonts w:ascii="Verdana" w:hAnsi="Verdana" w:cs="Verdana"/>
          <w:color w:val="231F20"/>
          <w:sz w:val="32"/>
          <w:szCs w:val="32"/>
        </w:rPr>
      </w:pPr>
    </w:p>
    <w:p w:rsidR="00BF07A5" w:rsidRDefault="00BF07A5" w:rsidP="007609AB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color w:val="231F20"/>
          <w:sz w:val="32"/>
          <w:szCs w:val="32"/>
        </w:rPr>
      </w:pPr>
    </w:p>
    <w:p w:rsidR="00BF07A5" w:rsidRDefault="00BF07A5" w:rsidP="007609AB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color w:val="231F20"/>
          <w:sz w:val="32"/>
          <w:szCs w:val="32"/>
        </w:rPr>
      </w:pPr>
    </w:p>
    <w:p w:rsidR="00BF07A5" w:rsidRDefault="00BF07A5" w:rsidP="007609AB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color w:val="231F20"/>
          <w:sz w:val="32"/>
          <w:szCs w:val="32"/>
        </w:rPr>
      </w:pPr>
    </w:p>
    <w:sectPr w:rsidR="00BF07A5" w:rsidSect="00504F3B">
      <w:pgSz w:w="11906" w:h="16838" w:code="9"/>
      <w:pgMar w:top="720" w:right="720" w:bottom="851" w:left="3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C0140"/>
    <w:multiLevelType w:val="hybridMultilevel"/>
    <w:tmpl w:val="BB8680B6"/>
    <w:lvl w:ilvl="0" w:tplc="040C0001">
      <w:start w:val="1"/>
      <w:numFmt w:val="bullet"/>
      <w:lvlText w:val=""/>
      <w:lvlJc w:val="left"/>
      <w:pPr>
        <w:ind w:left="2139" w:hanging="360"/>
      </w:pPr>
      <w:rPr>
        <w:rFonts w:ascii="Symbol" w:hAnsi="Symbol" w:hint="default"/>
      </w:rPr>
    </w:lvl>
    <w:lvl w:ilvl="1" w:tplc="0C070019">
      <w:start w:val="1"/>
      <w:numFmt w:val="lowerLetter"/>
      <w:lvlText w:val="%2."/>
      <w:lvlJc w:val="left"/>
      <w:pPr>
        <w:ind w:left="2859" w:hanging="360"/>
      </w:pPr>
      <w:rPr>
        <w:rFonts w:cs="Times New Roman"/>
      </w:rPr>
    </w:lvl>
    <w:lvl w:ilvl="2" w:tplc="0C07001B">
      <w:start w:val="1"/>
      <w:numFmt w:val="lowerRoman"/>
      <w:lvlText w:val="%3."/>
      <w:lvlJc w:val="right"/>
      <w:pPr>
        <w:ind w:left="3579" w:hanging="180"/>
      </w:pPr>
      <w:rPr>
        <w:rFonts w:cs="Times New Roman"/>
      </w:rPr>
    </w:lvl>
    <w:lvl w:ilvl="3" w:tplc="0C07000F">
      <w:start w:val="1"/>
      <w:numFmt w:val="decimal"/>
      <w:lvlText w:val="%4."/>
      <w:lvlJc w:val="left"/>
      <w:pPr>
        <w:ind w:left="4299" w:hanging="360"/>
      </w:pPr>
      <w:rPr>
        <w:rFonts w:cs="Times New Roman"/>
      </w:rPr>
    </w:lvl>
    <w:lvl w:ilvl="4" w:tplc="0C070019">
      <w:start w:val="1"/>
      <w:numFmt w:val="lowerLetter"/>
      <w:lvlText w:val="%5."/>
      <w:lvlJc w:val="left"/>
      <w:pPr>
        <w:ind w:left="5019" w:hanging="360"/>
      </w:pPr>
      <w:rPr>
        <w:rFonts w:cs="Times New Roman"/>
      </w:rPr>
    </w:lvl>
    <w:lvl w:ilvl="5" w:tplc="0C07001B">
      <w:start w:val="1"/>
      <w:numFmt w:val="lowerRoman"/>
      <w:lvlText w:val="%6."/>
      <w:lvlJc w:val="right"/>
      <w:pPr>
        <w:ind w:left="5739" w:hanging="180"/>
      </w:pPr>
      <w:rPr>
        <w:rFonts w:cs="Times New Roman"/>
      </w:rPr>
    </w:lvl>
    <w:lvl w:ilvl="6" w:tplc="0C07000F">
      <w:start w:val="1"/>
      <w:numFmt w:val="decimal"/>
      <w:lvlText w:val="%7."/>
      <w:lvlJc w:val="left"/>
      <w:pPr>
        <w:ind w:left="6459" w:hanging="360"/>
      </w:pPr>
      <w:rPr>
        <w:rFonts w:cs="Times New Roman"/>
      </w:rPr>
    </w:lvl>
    <w:lvl w:ilvl="7" w:tplc="0C070019">
      <w:start w:val="1"/>
      <w:numFmt w:val="lowerLetter"/>
      <w:lvlText w:val="%8."/>
      <w:lvlJc w:val="left"/>
      <w:pPr>
        <w:ind w:left="7179" w:hanging="360"/>
      </w:pPr>
      <w:rPr>
        <w:rFonts w:cs="Times New Roman"/>
      </w:rPr>
    </w:lvl>
    <w:lvl w:ilvl="8" w:tplc="0C07001B">
      <w:start w:val="1"/>
      <w:numFmt w:val="lowerRoman"/>
      <w:lvlText w:val="%9."/>
      <w:lvlJc w:val="right"/>
      <w:pPr>
        <w:ind w:left="789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09AB"/>
    <w:rsid w:val="00002AB0"/>
    <w:rsid w:val="0002061D"/>
    <w:rsid w:val="00022CDF"/>
    <w:rsid w:val="00032664"/>
    <w:rsid w:val="00040233"/>
    <w:rsid w:val="000462F9"/>
    <w:rsid w:val="00053786"/>
    <w:rsid w:val="000557A4"/>
    <w:rsid w:val="00072A7E"/>
    <w:rsid w:val="00084807"/>
    <w:rsid w:val="00094799"/>
    <w:rsid w:val="000B7367"/>
    <w:rsid w:val="000D3876"/>
    <w:rsid w:val="000E2E5D"/>
    <w:rsid w:val="000E570D"/>
    <w:rsid w:val="00115832"/>
    <w:rsid w:val="00122CB0"/>
    <w:rsid w:val="0012798A"/>
    <w:rsid w:val="00131CC8"/>
    <w:rsid w:val="00134719"/>
    <w:rsid w:val="00155158"/>
    <w:rsid w:val="00173D6D"/>
    <w:rsid w:val="00176880"/>
    <w:rsid w:val="00183E68"/>
    <w:rsid w:val="0018613E"/>
    <w:rsid w:val="00192758"/>
    <w:rsid w:val="0019675D"/>
    <w:rsid w:val="001A12E2"/>
    <w:rsid w:val="001C01B8"/>
    <w:rsid w:val="001C1563"/>
    <w:rsid w:val="001D361E"/>
    <w:rsid w:val="001E3F8D"/>
    <w:rsid w:val="00202E60"/>
    <w:rsid w:val="00204813"/>
    <w:rsid w:val="002109DC"/>
    <w:rsid w:val="00221CA0"/>
    <w:rsid w:val="00222DA4"/>
    <w:rsid w:val="002373A1"/>
    <w:rsid w:val="002469DC"/>
    <w:rsid w:val="0025459D"/>
    <w:rsid w:val="00254D53"/>
    <w:rsid w:val="002615FB"/>
    <w:rsid w:val="00262EAF"/>
    <w:rsid w:val="002658A4"/>
    <w:rsid w:val="00274404"/>
    <w:rsid w:val="00291DFC"/>
    <w:rsid w:val="002B08C5"/>
    <w:rsid w:val="002B5626"/>
    <w:rsid w:val="002B6113"/>
    <w:rsid w:val="002C24ED"/>
    <w:rsid w:val="002D0480"/>
    <w:rsid w:val="002F0247"/>
    <w:rsid w:val="002F08E7"/>
    <w:rsid w:val="00312633"/>
    <w:rsid w:val="00317F89"/>
    <w:rsid w:val="00322925"/>
    <w:rsid w:val="00323118"/>
    <w:rsid w:val="00331764"/>
    <w:rsid w:val="00346DE3"/>
    <w:rsid w:val="00350D5D"/>
    <w:rsid w:val="00356C0A"/>
    <w:rsid w:val="00363D15"/>
    <w:rsid w:val="00364933"/>
    <w:rsid w:val="00370240"/>
    <w:rsid w:val="00370D0A"/>
    <w:rsid w:val="00384159"/>
    <w:rsid w:val="00387C0A"/>
    <w:rsid w:val="003943B0"/>
    <w:rsid w:val="003A0FEF"/>
    <w:rsid w:val="003B00B6"/>
    <w:rsid w:val="003C373C"/>
    <w:rsid w:val="003C4DF4"/>
    <w:rsid w:val="003C593C"/>
    <w:rsid w:val="003C655E"/>
    <w:rsid w:val="003F2778"/>
    <w:rsid w:val="0040189D"/>
    <w:rsid w:val="00405157"/>
    <w:rsid w:val="00410895"/>
    <w:rsid w:val="00410B06"/>
    <w:rsid w:val="00422BCB"/>
    <w:rsid w:val="00424C92"/>
    <w:rsid w:val="0043018C"/>
    <w:rsid w:val="00443D85"/>
    <w:rsid w:val="00453753"/>
    <w:rsid w:val="00467722"/>
    <w:rsid w:val="004725C5"/>
    <w:rsid w:val="0047518C"/>
    <w:rsid w:val="00480C97"/>
    <w:rsid w:val="00481731"/>
    <w:rsid w:val="00485C58"/>
    <w:rsid w:val="00493AEA"/>
    <w:rsid w:val="00496CDC"/>
    <w:rsid w:val="004C1E93"/>
    <w:rsid w:val="004E13C5"/>
    <w:rsid w:val="00502747"/>
    <w:rsid w:val="00504F3B"/>
    <w:rsid w:val="00523772"/>
    <w:rsid w:val="00534E45"/>
    <w:rsid w:val="00537362"/>
    <w:rsid w:val="00581DCB"/>
    <w:rsid w:val="005836CE"/>
    <w:rsid w:val="00583D4E"/>
    <w:rsid w:val="005A5E84"/>
    <w:rsid w:val="005B596C"/>
    <w:rsid w:val="005B6FA9"/>
    <w:rsid w:val="005C0F3D"/>
    <w:rsid w:val="005E2248"/>
    <w:rsid w:val="005E4F29"/>
    <w:rsid w:val="005E66E8"/>
    <w:rsid w:val="00603895"/>
    <w:rsid w:val="00610849"/>
    <w:rsid w:val="00625503"/>
    <w:rsid w:val="00637C91"/>
    <w:rsid w:val="0064235B"/>
    <w:rsid w:val="00652A68"/>
    <w:rsid w:val="006716AF"/>
    <w:rsid w:val="00675C7C"/>
    <w:rsid w:val="00677DB9"/>
    <w:rsid w:val="00683ECF"/>
    <w:rsid w:val="006877FA"/>
    <w:rsid w:val="006A26DB"/>
    <w:rsid w:val="006C1BFD"/>
    <w:rsid w:val="006D0157"/>
    <w:rsid w:val="006F521D"/>
    <w:rsid w:val="0071203F"/>
    <w:rsid w:val="0071453B"/>
    <w:rsid w:val="0071597D"/>
    <w:rsid w:val="00747ED9"/>
    <w:rsid w:val="00756ACF"/>
    <w:rsid w:val="007609AB"/>
    <w:rsid w:val="00761AA5"/>
    <w:rsid w:val="007640BF"/>
    <w:rsid w:val="00773008"/>
    <w:rsid w:val="00774C64"/>
    <w:rsid w:val="00796703"/>
    <w:rsid w:val="007A7028"/>
    <w:rsid w:val="007C1567"/>
    <w:rsid w:val="007F3436"/>
    <w:rsid w:val="00831D91"/>
    <w:rsid w:val="0084026D"/>
    <w:rsid w:val="008436B9"/>
    <w:rsid w:val="00850C08"/>
    <w:rsid w:val="008560E2"/>
    <w:rsid w:val="00860652"/>
    <w:rsid w:val="00873215"/>
    <w:rsid w:val="00880539"/>
    <w:rsid w:val="00890072"/>
    <w:rsid w:val="0089105E"/>
    <w:rsid w:val="008910B6"/>
    <w:rsid w:val="00896D05"/>
    <w:rsid w:val="008A2346"/>
    <w:rsid w:val="008A3EF8"/>
    <w:rsid w:val="008B7FA0"/>
    <w:rsid w:val="008C2C85"/>
    <w:rsid w:val="008E3C94"/>
    <w:rsid w:val="008E460B"/>
    <w:rsid w:val="008F2807"/>
    <w:rsid w:val="008F395A"/>
    <w:rsid w:val="008F514A"/>
    <w:rsid w:val="008F7522"/>
    <w:rsid w:val="00906DE6"/>
    <w:rsid w:val="009239AE"/>
    <w:rsid w:val="00926F23"/>
    <w:rsid w:val="00936B62"/>
    <w:rsid w:val="00941DF9"/>
    <w:rsid w:val="00942B87"/>
    <w:rsid w:val="0094492A"/>
    <w:rsid w:val="0095215C"/>
    <w:rsid w:val="00965B6C"/>
    <w:rsid w:val="00975C75"/>
    <w:rsid w:val="0097715E"/>
    <w:rsid w:val="00982EC4"/>
    <w:rsid w:val="00983BD2"/>
    <w:rsid w:val="0099027B"/>
    <w:rsid w:val="009A3533"/>
    <w:rsid w:val="009B129F"/>
    <w:rsid w:val="009B400E"/>
    <w:rsid w:val="009B6517"/>
    <w:rsid w:val="009C47ED"/>
    <w:rsid w:val="009D0050"/>
    <w:rsid w:val="009D1DEF"/>
    <w:rsid w:val="009F281B"/>
    <w:rsid w:val="009F6A09"/>
    <w:rsid w:val="00A137B6"/>
    <w:rsid w:val="00A5003D"/>
    <w:rsid w:val="00A53F76"/>
    <w:rsid w:val="00A62DE3"/>
    <w:rsid w:val="00A94746"/>
    <w:rsid w:val="00AA2393"/>
    <w:rsid w:val="00AA6E98"/>
    <w:rsid w:val="00AB5D39"/>
    <w:rsid w:val="00AB7A82"/>
    <w:rsid w:val="00AC5BF4"/>
    <w:rsid w:val="00AD01F8"/>
    <w:rsid w:val="00AD7D48"/>
    <w:rsid w:val="00AE4F16"/>
    <w:rsid w:val="00AF4F41"/>
    <w:rsid w:val="00AF6094"/>
    <w:rsid w:val="00AF6A8E"/>
    <w:rsid w:val="00AF7CE1"/>
    <w:rsid w:val="00B349EB"/>
    <w:rsid w:val="00B54DB3"/>
    <w:rsid w:val="00B567FA"/>
    <w:rsid w:val="00B621F8"/>
    <w:rsid w:val="00B72496"/>
    <w:rsid w:val="00B732E1"/>
    <w:rsid w:val="00B85DB0"/>
    <w:rsid w:val="00B91F0A"/>
    <w:rsid w:val="00BA0B9A"/>
    <w:rsid w:val="00BA7725"/>
    <w:rsid w:val="00BB0492"/>
    <w:rsid w:val="00BB3A05"/>
    <w:rsid w:val="00BC7216"/>
    <w:rsid w:val="00BC7ECB"/>
    <w:rsid w:val="00BD2840"/>
    <w:rsid w:val="00BD4E34"/>
    <w:rsid w:val="00BD5433"/>
    <w:rsid w:val="00BE0737"/>
    <w:rsid w:val="00BF07A5"/>
    <w:rsid w:val="00C05700"/>
    <w:rsid w:val="00C32F81"/>
    <w:rsid w:val="00C45A93"/>
    <w:rsid w:val="00C46BFA"/>
    <w:rsid w:val="00C504DD"/>
    <w:rsid w:val="00C54A65"/>
    <w:rsid w:val="00C642E3"/>
    <w:rsid w:val="00C93EA8"/>
    <w:rsid w:val="00CA390B"/>
    <w:rsid w:val="00CB0CEF"/>
    <w:rsid w:val="00CB6F9E"/>
    <w:rsid w:val="00CB74E6"/>
    <w:rsid w:val="00CC2DD3"/>
    <w:rsid w:val="00CC3C8D"/>
    <w:rsid w:val="00CC6AB5"/>
    <w:rsid w:val="00CC7F6F"/>
    <w:rsid w:val="00CD0EC9"/>
    <w:rsid w:val="00CE7A1E"/>
    <w:rsid w:val="00CF1496"/>
    <w:rsid w:val="00CF37EA"/>
    <w:rsid w:val="00D04A18"/>
    <w:rsid w:val="00D04AD3"/>
    <w:rsid w:val="00D16522"/>
    <w:rsid w:val="00D32E50"/>
    <w:rsid w:val="00D3539B"/>
    <w:rsid w:val="00D661D2"/>
    <w:rsid w:val="00D67350"/>
    <w:rsid w:val="00DA798D"/>
    <w:rsid w:val="00DB5A46"/>
    <w:rsid w:val="00DB5F01"/>
    <w:rsid w:val="00DE1DEC"/>
    <w:rsid w:val="00DE7024"/>
    <w:rsid w:val="00DF224D"/>
    <w:rsid w:val="00DF498B"/>
    <w:rsid w:val="00E00629"/>
    <w:rsid w:val="00E06DCF"/>
    <w:rsid w:val="00E10C2A"/>
    <w:rsid w:val="00E215CC"/>
    <w:rsid w:val="00E35207"/>
    <w:rsid w:val="00E35465"/>
    <w:rsid w:val="00E35953"/>
    <w:rsid w:val="00E56564"/>
    <w:rsid w:val="00E649F7"/>
    <w:rsid w:val="00E67A5E"/>
    <w:rsid w:val="00E70BD3"/>
    <w:rsid w:val="00E768FE"/>
    <w:rsid w:val="00E95AF7"/>
    <w:rsid w:val="00EA769A"/>
    <w:rsid w:val="00EC0DC9"/>
    <w:rsid w:val="00EE2F12"/>
    <w:rsid w:val="00EE74DF"/>
    <w:rsid w:val="00EF6EDD"/>
    <w:rsid w:val="00F20571"/>
    <w:rsid w:val="00F26374"/>
    <w:rsid w:val="00F268A1"/>
    <w:rsid w:val="00F35747"/>
    <w:rsid w:val="00F42DC4"/>
    <w:rsid w:val="00F43072"/>
    <w:rsid w:val="00F52EB0"/>
    <w:rsid w:val="00F56065"/>
    <w:rsid w:val="00F6074E"/>
    <w:rsid w:val="00F75E63"/>
    <w:rsid w:val="00F76244"/>
    <w:rsid w:val="00F77254"/>
    <w:rsid w:val="00F77E91"/>
    <w:rsid w:val="00F811DC"/>
    <w:rsid w:val="00F87096"/>
    <w:rsid w:val="00FB6E3A"/>
    <w:rsid w:val="00FC6586"/>
    <w:rsid w:val="00FD5973"/>
    <w:rsid w:val="00FD7B77"/>
    <w:rsid w:val="00FE776A"/>
    <w:rsid w:val="00FF1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9AB"/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3C373C"/>
    <w:pPr>
      <w:keepNext/>
      <w:outlineLvl w:val="0"/>
    </w:pPr>
    <w:rPr>
      <w:rFonts w:eastAsia="Calibri"/>
      <w:lang w:val="fr-FR" w:eastAsia="fr-FR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3C373C"/>
    <w:pPr>
      <w:keepNext/>
      <w:jc w:val="right"/>
      <w:outlineLvl w:val="1"/>
    </w:pPr>
    <w:rPr>
      <w:rFonts w:eastAsia="Calibri"/>
      <w:sz w:val="28"/>
      <w:szCs w:val="28"/>
      <w:lang w:val="fr-FR" w:eastAsia="fr-FR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3C373C"/>
    <w:pPr>
      <w:keepNext/>
      <w:ind w:left="-993" w:right="-1134"/>
      <w:outlineLvl w:val="2"/>
    </w:pPr>
    <w:rPr>
      <w:rFonts w:eastAsia="Calibri"/>
      <w:b/>
      <w:bCs/>
      <w:sz w:val="18"/>
      <w:szCs w:val="18"/>
      <w:lang w:val="fr-FR" w:eastAsia="fr-FR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3C373C"/>
    <w:pPr>
      <w:keepNext/>
      <w:ind w:left="-142" w:right="-142"/>
      <w:jc w:val="center"/>
      <w:outlineLvl w:val="3"/>
    </w:pPr>
    <w:rPr>
      <w:rFonts w:eastAsia="Calibri"/>
      <w:b/>
      <w:bCs/>
      <w:sz w:val="16"/>
      <w:szCs w:val="16"/>
      <w:lang w:val="fr-FR" w:eastAsia="fr-F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92758"/>
    <w:rPr>
      <w:rFonts w:ascii="Cambria" w:hAnsi="Cambria" w:cs="Cambria"/>
      <w:b/>
      <w:bCs/>
      <w:kern w:val="32"/>
      <w:sz w:val="32"/>
      <w:szCs w:val="32"/>
      <w:lang w:val="de-DE" w:eastAsia="de-DE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92758"/>
    <w:rPr>
      <w:rFonts w:ascii="Cambria" w:hAnsi="Cambria" w:cs="Cambria"/>
      <w:b/>
      <w:bCs/>
      <w:i/>
      <w:iCs/>
      <w:sz w:val="28"/>
      <w:szCs w:val="28"/>
      <w:lang w:val="de-DE" w:eastAsia="de-DE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92758"/>
    <w:rPr>
      <w:rFonts w:ascii="Cambria" w:hAnsi="Cambria" w:cs="Cambria"/>
      <w:b/>
      <w:bCs/>
      <w:sz w:val="26"/>
      <w:szCs w:val="26"/>
      <w:lang w:val="de-DE" w:eastAsia="de-DE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92758"/>
    <w:rPr>
      <w:rFonts w:ascii="Calibri" w:hAnsi="Calibri" w:cs="Calibri"/>
      <w:b/>
      <w:bCs/>
      <w:sz w:val="28"/>
      <w:szCs w:val="28"/>
      <w:lang w:val="de-DE" w:eastAsia="de-DE"/>
    </w:rPr>
  </w:style>
  <w:style w:type="paragraph" w:styleId="BalloonText">
    <w:name w:val="Balloon Text"/>
    <w:basedOn w:val="Normal"/>
    <w:link w:val="BalloonTextChar"/>
    <w:uiPriority w:val="99"/>
    <w:semiHidden/>
    <w:rsid w:val="007609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609AB"/>
    <w:rPr>
      <w:rFonts w:ascii="Tahoma" w:hAnsi="Tahoma" w:cs="Tahoma"/>
      <w:sz w:val="16"/>
      <w:szCs w:val="16"/>
      <w:lang w:val="de-DE" w:eastAsia="de-DE"/>
    </w:rPr>
  </w:style>
  <w:style w:type="character" w:styleId="Hyperlink">
    <w:name w:val="Hyperlink"/>
    <w:basedOn w:val="DefaultParagraphFont"/>
    <w:uiPriority w:val="99"/>
    <w:rsid w:val="00F77254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F77254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de-AT" w:eastAsia="en-US"/>
    </w:rPr>
  </w:style>
  <w:style w:type="character" w:customStyle="1" w:styleId="shorttext">
    <w:name w:val="short_text"/>
    <w:basedOn w:val="DefaultParagraphFont"/>
    <w:uiPriority w:val="99"/>
    <w:rsid w:val="00F77254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AF6094"/>
    <w:rPr>
      <w:rFonts w:cs="Times New Roman"/>
      <w:i/>
      <w:iCs/>
    </w:rPr>
  </w:style>
  <w:style w:type="paragraph" w:styleId="BodyText">
    <w:name w:val="Body Text"/>
    <w:basedOn w:val="Normal"/>
    <w:link w:val="BodyTextChar"/>
    <w:uiPriority w:val="99"/>
    <w:rsid w:val="003C373C"/>
    <w:rPr>
      <w:rFonts w:eastAsia="Calibri"/>
      <w:sz w:val="28"/>
      <w:szCs w:val="28"/>
      <w:lang w:val="fr-FR" w:eastAsia="fr-FR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92758"/>
    <w:rPr>
      <w:rFonts w:ascii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883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8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8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8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8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83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88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256</Words>
  <Characters>1411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                                                                                   </dc:title>
  <dc:subject/>
  <dc:creator>Regis</dc:creator>
  <cp:keywords/>
  <dc:description/>
  <cp:lastModifiedBy>P3-CRMVS2</cp:lastModifiedBy>
  <cp:revision>2</cp:revision>
  <cp:lastPrinted>2014-07-11T09:50:00Z</cp:lastPrinted>
  <dcterms:created xsi:type="dcterms:W3CDTF">2015-07-27T07:12:00Z</dcterms:created>
  <dcterms:modified xsi:type="dcterms:W3CDTF">2015-07-27T07:12:00Z</dcterms:modified>
</cp:coreProperties>
</file>